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F6CFF" w14:textId="38C7C1FF" w:rsidR="000B7631" w:rsidRDefault="00FC6C26" w:rsidP="00FD3B41">
      <w:pPr>
        <w:spacing w:afterLines="100" w:after="240"/>
        <w:ind w:leftChars="67" w:left="206"/>
        <w:rPr>
          <w:rFonts w:ascii="仿宋" w:eastAsia="仿宋" w:hAnsi="仿宋"/>
          <w:szCs w:val="30"/>
        </w:rPr>
      </w:pPr>
      <w:r>
        <w:rPr>
          <w:rFonts w:ascii="仿宋" w:eastAsia="仿宋" w:hAnsi="仿宋" w:hint="eastAsia"/>
          <w:szCs w:val="30"/>
        </w:rPr>
        <w:t>附件</w:t>
      </w:r>
      <w:r w:rsidR="00E06FC8">
        <w:rPr>
          <w:rFonts w:ascii="仿宋" w:eastAsia="仿宋" w:hAnsi="仿宋" w:hint="eastAsia"/>
          <w:szCs w:val="30"/>
        </w:rPr>
        <w:t>：</w:t>
      </w:r>
      <w:r w:rsidR="00940778" w:rsidRPr="00FC6C26">
        <w:rPr>
          <w:rFonts w:ascii="仿宋" w:eastAsia="仿宋" w:hAnsi="仿宋" w:hint="eastAsia"/>
          <w:szCs w:val="30"/>
        </w:rPr>
        <w:t>会议</w:t>
      </w:r>
      <w:r w:rsidR="00FD3B41">
        <w:rPr>
          <w:rFonts w:ascii="仿宋" w:eastAsia="仿宋" w:hAnsi="仿宋" w:hint="eastAsia"/>
          <w:szCs w:val="30"/>
        </w:rPr>
        <w:t>回执</w:t>
      </w:r>
    </w:p>
    <w:tbl>
      <w:tblPr>
        <w:tblW w:w="907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9"/>
        <w:gridCol w:w="1672"/>
        <w:gridCol w:w="171"/>
        <w:gridCol w:w="680"/>
        <w:gridCol w:w="1134"/>
        <w:gridCol w:w="2247"/>
        <w:gridCol w:w="871"/>
        <w:gridCol w:w="709"/>
      </w:tblGrid>
      <w:tr w:rsidR="000B7631" w:rsidRPr="00D92497" w14:paraId="3FA1353F" w14:textId="77777777" w:rsidTr="00D264AE">
        <w:trPr>
          <w:trHeight w:val="567"/>
        </w:trPr>
        <w:tc>
          <w:tcPr>
            <w:tcW w:w="1589" w:type="dxa"/>
            <w:vAlign w:val="center"/>
          </w:tcPr>
          <w:p w14:paraId="79354129" w14:textId="77777777" w:rsidR="000B7631" w:rsidRPr="00D264AE" w:rsidRDefault="00940778" w:rsidP="00D264AE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64AE">
              <w:rPr>
                <w:rFonts w:ascii="仿宋" w:eastAsia="仿宋" w:hAnsi="仿宋" w:hint="eastAsia"/>
                <w:sz w:val="24"/>
                <w:szCs w:val="24"/>
              </w:rPr>
              <w:t>参会单位</w:t>
            </w:r>
          </w:p>
        </w:tc>
        <w:tc>
          <w:tcPr>
            <w:tcW w:w="7484" w:type="dxa"/>
            <w:gridSpan w:val="7"/>
          </w:tcPr>
          <w:p w14:paraId="0B11A986" w14:textId="77777777" w:rsidR="000B7631" w:rsidRPr="00D264AE" w:rsidRDefault="000B7631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B7631" w:rsidRPr="00D92497" w14:paraId="50B43BEB" w14:textId="77777777" w:rsidTr="00D264AE">
        <w:trPr>
          <w:trHeight w:val="567"/>
        </w:trPr>
        <w:tc>
          <w:tcPr>
            <w:tcW w:w="1589" w:type="dxa"/>
            <w:vMerge w:val="restart"/>
            <w:vAlign w:val="center"/>
          </w:tcPr>
          <w:p w14:paraId="26849B3D" w14:textId="77777777" w:rsidR="000B7631" w:rsidRPr="00D264AE" w:rsidRDefault="0094077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64AE">
              <w:rPr>
                <w:rFonts w:ascii="仿宋" w:eastAsia="仿宋" w:hAnsi="仿宋" w:hint="eastAsia"/>
                <w:sz w:val="24"/>
                <w:szCs w:val="24"/>
              </w:rPr>
              <w:t>参会人员</w:t>
            </w:r>
          </w:p>
        </w:tc>
        <w:tc>
          <w:tcPr>
            <w:tcW w:w="1672" w:type="dxa"/>
          </w:tcPr>
          <w:p w14:paraId="48443579" w14:textId="77777777" w:rsidR="000B7631" w:rsidRPr="00D264AE" w:rsidRDefault="0094077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64AE">
              <w:rPr>
                <w:rFonts w:ascii="仿宋" w:eastAsia="仿宋" w:hAnsi="仿宋" w:hint="eastAsia"/>
                <w:sz w:val="24"/>
                <w:szCs w:val="24"/>
              </w:rPr>
              <w:t>姓名</w:t>
            </w:r>
          </w:p>
        </w:tc>
        <w:tc>
          <w:tcPr>
            <w:tcW w:w="851" w:type="dxa"/>
            <w:gridSpan w:val="2"/>
          </w:tcPr>
          <w:p w14:paraId="7BC43347" w14:textId="77777777" w:rsidR="000B7631" w:rsidRPr="00D264AE" w:rsidRDefault="0094077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64AE">
              <w:rPr>
                <w:rFonts w:ascii="仿宋" w:eastAsia="仿宋" w:hAnsi="仿宋" w:hint="eastAsia"/>
                <w:sz w:val="24"/>
                <w:szCs w:val="24"/>
              </w:rPr>
              <w:t>性别</w:t>
            </w:r>
          </w:p>
        </w:tc>
        <w:tc>
          <w:tcPr>
            <w:tcW w:w="1134" w:type="dxa"/>
          </w:tcPr>
          <w:p w14:paraId="30F02035" w14:textId="77777777" w:rsidR="000B7631" w:rsidRPr="00D264AE" w:rsidRDefault="0094077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64AE">
              <w:rPr>
                <w:rFonts w:ascii="仿宋" w:eastAsia="仿宋" w:hAnsi="仿宋" w:hint="eastAsia"/>
                <w:sz w:val="24"/>
                <w:szCs w:val="24"/>
              </w:rPr>
              <w:t>职务</w:t>
            </w:r>
          </w:p>
        </w:tc>
        <w:tc>
          <w:tcPr>
            <w:tcW w:w="2247" w:type="dxa"/>
          </w:tcPr>
          <w:p w14:paraId="07105D03" w14:textId="77777777" w:rsidR="000B7631" w:rsidRPr="00D264AE" w:rsidRDefault="0094077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64AE">
              <w:rPr>
                <w:rFonts w:ascii="仿宋" w:eastAsia="仿宋" w:hAnsi="仿宋" w:hint="eastAsia"/>
                <w:sz w:val="24"/>
                <w:szCs w:val="24"/>
              </w:rPr>
              <w:t>联系电话</w:t>
            </w:r>
          </w:p>
          <w:p w14:paraId="19CCE1B5" w14:textId="77777777" w:rsidR="000B7631" w:rsidRPr="00D264AE" w:rsidRDefault="0094077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64AE">
              <w:rPr>
                <w:rFonts w:ascii="仿宋" w:eastAsia="仿宋" w:hAnsi="仿宋" w:hint="eastAsia"/>
                <w:sz w:val="24"/>
                <w:szCs w:val="24"/>
              </w:rPr>
              <w:t>（手机</w:t>
            </w:r>
            <w:r w:rsidRPr="00D264AE">
              <w:rPr>
                <w:rFonts w:ascii="仿宋" w:eastAsia="仿宋" w:hAnsi="仿宋"/>
                <w:sz w:val="24"/>
                <w:szCs w:val="24"/>
              </w:rPr>
              <w:t>）</w:t>
            </w:r>
          </w:p>
        </w:tc>
        <w:tc>
          <w:tcPr>
            <w:tcW w:w="871" w:type="dxa"/>
          </w:tcPr>
          <w:p w14:paraId="63FB9745" w14:textId="77777777" w:rsidR="000B7631" w:rsidRPr="00D264AE" w:rsidRDefault="00940778">
            <w:pPr>
              <w:spacing w:line="400" w:lineRule="exact"/>
              <w:jc w:val="center"/>
              <w:rPr>
                <w:sz w:val="24"/>
                <w:szCs w:val="24"/>
              </w:rPr>
            </w:pPr>
            <w:r w:rsidRPr="00D264AE">
              <w:rPr>
                <w:rFonts w:hint="eastAsia"/>
                <w:sz w:val="24"/>
                <w:szCs w:val="24"/>
              </w:rPr>
              <w:t>是否包间</w:t>
            </w:r>
          </w:p>
        </w:tc>
        <w:tc>
          <w:tcPr>
            <w:tcW w:w="709" w:type="dxa"/>
          </w:tcPr>
          <w:p w14:paraId="45E72CF3" w14:textId="77777777" w:rsidR="000B7631" w:rsidRPr="00D264AE" w:rsidRDefault="0094077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64AE">
              <w:rPr>
                <w:rFonts w:ascii="仿宋" w:eastAsia="仿宋" w:hAnsi="仿宋" w:hint="eastAsia"/>
                <w:sz w:val="24"/>
                <w:szCs w:val="24"/>
              </w:rPr>
              <w:t>天数</w:t>
            </w:r>
          </w:p>
        </w:tc>
      </w:tr>
      <w:tr w:rsidR="000B7631" w:rsidRPr="00D92497" w14:paraId="3A28F665" w14:textId="77777777" w:rsidTr="00D264AE">
        <w:trPr>
          <w:trHeight w:val="567"/>
        </w:trPr>
        <w:tc>
          <w:tcPr>
            <w:tcW w:w="1589" w:type="dxa"/>
            <w:vMerge/>
            <w:vAlign w:val="center"/>
          </w:tcPr>
          <w:p w14:paraId="2D6B97D0" w14:textId="77777777" w:rsidR="000B7631" w:rsidRPr="00D264AE" w:rsidRDefault="000B7631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672" w:type="dxa"/>
          </w:tcPr>
          <w:p w14:paraId="13ABE08E" w14:textId="77777777" w:rsidR="000B7631" w:rsidRPr="00D264AE" w:rsidRDefault="000B7631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14:paraId="43D260D5" w14:textId="77777777" w:rsidR="000B7631" w:rsidRPr="00D264AE" w:rsidRDefault="000B7631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8D99C86" w14:textId="77777777" w:rsidR="000B7631" w:rsidRPr="00D264AE" w:rsidRDefault="000B7631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47" w:type="dxa"/>
          </w:tcPr>
          <w:p w14:paraId="4F56B604" w14:textId="77777777" w:rsidR="000B7631" w:rsidRPr="00D264AE" w:rsidRDefault="000B7631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71" w:type="dxa"/>
          </w:tcPr>
          <w:p w14:paraId="4C91A2AD" w14:textId="77777777" w:rsidR="000B7631" w:rsidRPr="00D264AE" w:rsidRDefault="000B7631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09" w:type="dxa"/>
          </w:tcPr>
          <w:p w14:paraId="0A1A9DEB" w14:textId="77777777" w:rsidR="000B7631" w:rsidRPr="00D264AE" w:rsidRDefault="000B7631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B7631" w:rsidRPr="00D92497" w14:paraId="5952BD06" w14:textId="77777777" w:rsidTr="00D264AE">
        <w:trPr>
          <w:trHeight w:val="567"/>
        </w:trPr>
        <w:tc>
          <w:tcPr>
            <w:tcW w:w="1589" w:type="dxa"/>
            <w:vMerge/>
            <w:vAlign w:val="center"/>
          </w:tcPr>
          <w:p w14:paraId="5081591B" w14:textId="77777777" w:rsidR="000B7631" w:rsidRPr="00D264AE" w:rsidRDefault="000B7631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672" w:type="dxa"/>
          </w:tcPr>
          <w:p w14:paraId="0D44478A" w14:textId="77777777" w:rsidR="000B7631" w:rsidRPr="00D264AE" w:rsidRDefault="000B7631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14:paraId="0F792DBC" w14:textId="77777777" w:rsidR="000B7631" w:rsidRPr="00D264AE" w:rsidRDefault="000B7631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6DC4C68" w14:textId="77777777" w:rsidR="000B7631" w:rsidRPr="00D264AE" w:rsidRDefault="000B7631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47" w:type="dxa"/>
          </w:tcPr>
          <w:p w14:paraId="3C6BF3B8" w14:textId="77777777" w:rsidR="000B7631" w:rsidRPr="00D264AE" w:rsidRDefault="000B7631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71" w:type="dxa"/>
          </w:tcPr>
          <w:p w14:paraId="1471ADB1" w14:textId="77777777" w:rsidR="000B7631" w:rsidRPr="00D264AE" w:rsidRDefault="000B7631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09" w:type="dxa"/>
          </w:tcPr>
          <w:p w14:paraId="68211C97" w14:textId="77777777" w:rsidR="000B7631" w:rsidRPr="00D264AE" w:rsidRDefault="000B7631">
            <w:pPr>
              <w:spacing w:line="4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B7631" w:rsidRPr="00D92497" w14:paraId="4E1029B3" w14:textId="77777777" w:rsidTr="00D264AE">
        <w:trPr>
          <w:cantSplit/>
          <w:trHeight w:val="567"/>
        </w:trPr>
        <w:tc>
          <w:tcPr>
            <w:tcW w:w="1589" w:type="dxa"/>
            <w:vAlign w:val="center"/>
          </w:tcPr>
          <w:p w14:paraId="6D756F42" w14:textId="77777777" w:rsidR="000B7631" w:rsidRPr="00D264AE" w:rsidRDefault="0094077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64AE">
              <w:rPr>
                <w:rFonts w:ascii="仿宋" w:eastAsia="仿宋" w:hAnsi="仿宋" w:hint="eastAsia"/>
                <w:sz w:val="24"/>
                <w:szCs w:val="24"/>
              </w:rPr>
              <w:t>电子邮箱</w:t>
            </w:r>
          </w:p>
        </w:tc>
        <w:tc>
          <w:tcPr>
            <w:tcW w:w="7484" w:type="dxa"/>
            <w:gridSpan w:val="7"/>
          </w:tcPr>
          <w:p w14:paraId="4D3A3BAD" w14:textId="77777777" w:rsidR="000B7631" w:rsidRPr="00D264AE" w:rsidRDefault="000B7631">
            <w:pPr>
              <w:spacing w:line="48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F41E75" w:rsidRPr="00D92497" w14:paraId="2E820D98" w14:textId="77777777" w:rsidTr="00D264AE">
        <w:trPr>
          <w:cantSplit/>
          <w:trHeight w:val="567"/>
        </w:trPr>
        <w:tc>
          <w:tcPr>
            <w:tcW w:w="1589" w:type="dxa"/>
            <w:vAlign w:val="center"/>
          </w:tcPr>
          <w:p w14:paraId="5D1C874D" w14:textId="77777777" w:rsidR="00F41E75" w:rsidRPr="00D264AE" w:rsidRDefault="00F41E75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64AE">
              <w:rPr>
                <w:rFonts w:ascii="仿宋" w:eastAsia="仿宋" w:hAnsi="仿宋" w:hint="eastAsia"/>
                <w:sz w:val="24"/>
                <w:szCs w:val="24"/>
              </w:rPr>
              <w:t>用餐情况</w:t>
            </w:r>
          </w:p>
        </w:tc>
        <w:tc>
          <w:tcPr>
            <w:tcW w:w="1843" w:type="dxa"/>
            <w:gridSpan w:val="2"/>
            <w:vAlign w:val="center"/>
          </w:tcPr>
          <w:p w14:paraId="4AA35858" w14:textId="3CEB089D" w:rsidR="00F41E75" w:rsidRPr="00D264AE" w:rsidRDefault="00F41E75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64AE">
              <w:rPr>
                <w:rFonts w:ascii="仿宋" w:eastAsia="仿宋" w:hAnsi="仿宋" w:hint="eastAsia"/>
                <w:sz w:val="24"/>
                <w:szCs w:val="24"/>
              </w:rPr>
              <w:t>参加</w:t>
            </w:r>
            <w:r w:rsidR="00104DC6" w:rsidRPr="00D264AE">
              <w:rPr>
                <w:rFonts w:ascii="仿宋" w:eastAsia="仿宋" w:hAnsi="仿宋"/>
                <w:sz w:val="24"/>
                <w:szCs w:val="24"/>
              </w:rPr>
              <w:t>25</w:t>
            </w:r>
            <w:r w:rsidRPr="00D264AE">
              <w:rPr>
                <w:rFonts w:ascii="仿宋" w:eastAsia="仿宋" w:hAnsi="仿宋" w:hint="eastAsia"/>
                <w:sz w:val="24"/>
                <w:szCs w:val="24"/>
              </w:rPr>
              <w:t>日晚宴人数</w:t>
            </w:r>
          </w:p>
        </w:tc>
        <w:tc>
          <w:tcPr>
            <w:tcW w:w="5641" w:type="dxa"/>
            <w:gridSpan w:val="5"/>
            <w:vAlign w:val="center"/>
          </w:tcPr>
          <w:p w14:paraId="778117FC" w14:textId="77777777" w:rsidR="00F41E75" w:rsidRPr="00D264AE" w:rsidRDefault="00F41E75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92497" w:rsidRPr="00D92497" w14:paraId="2B7D970C" w14:textId="77777777" w:rsidTr="00D264AE">
        <w:trPr>
          <w:cantSplit/>
          <w:trHeight w:val="567"/>
        </w:trPr>
        <w:tc>
          <w:tcPr>
            <w:tcW w:w="1589" w:type="dxa"/>
            <w:vMerge w:val="restart"/>
            <w:vAlign w:val="center"/>
          </w:tcPr>
          <w:p w14:paraId="781B6E19" w14:textId="11F062F7" w:rsidR="00D92497" w:rsidRPr="00D264AE" w:rsidRDefault="00D92497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64AE">
              <w:rPr>
                <w:rFonts w:ascii="仿宋" w:eastAsia="仿宋" w:hAnsi="仿宋" w:hint="eastAsia"/>
                <w:sz w:val="24"/>
                <w:szCs w:val="24"/>
              </w:rPr>
              <w:t>开票信息</w:t>
            </w:r>
          </w:p>
        </w:tc>
        <w:tc>
          <w:tcPr>
            <w:tcW w:w="1843" w:type="dxa"/>
            <w:gridSpan w:val="2"/>
            <w:vAlign w:val="center"/>
          </w:tcPr>
          <w:p w14:paraId="4F5BBA01" w14:textId="507BE8ED" w:rsidR="00D92497" w:rsidRPr="00D264AE" w:rsidRDefault="00D92497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64AE">
              <w:rPr>
                <w:rFonts w:ascii="仿宋" w:eastAsia="仿宋" w:hAnsi="仿宋" w:hint="eastAsia"/>
                <w:sz w:val="24"/>
                <w:szCs w:val="24"/>
              </w:rPr>
              <w:t>开户单位</w:t>
            </w:r>
          </w:p>
        </w:tc>
        <w:tc>
          <w:tcPr>
            <w:tcW w:w="5641" w:type="dxa"/>
            <w:gridSpan w:val="5"/>
            <w:vAlign w:val="center"/>
          </w:tcPr>
          <w:p w14:paraId="0CFB9B32" w14:textId="77777777" w:rsidR="00D92497" w:rsidRPr="00D264AE" w:rsidRDefault="00D92497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92497" w:rsidRPr="00D92497" w14:paraId="558194FF" w14:textId="77777777" w:rsidTr="00D264AE">
        <w:trPr>
          <w:cantSplit/>
          <w:trHeight w:val="567"/>
        </w:trPr>
        <w:tc>
          <w:tcPr>
            <w:tcW w:w="1589" w:type="dxa"/>
            <w:vMerge/>
            <w:vAlign w:val="center"/>
          </w:tcPr>
          <w:p w14:paraId="724EE95F" w14:textId="77777777" w:rsidR="00D92497" w:rsidRPr="00D264AE" w:rsidRDefault="00D92497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585BCA1C" w14:textId="3FC74137" w:rsidR="00D92497" w:rsidRPr="00D264AE" w:rsidRDefault="00D92497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64AE">
              <w:rPr>
                <w:rFonts w:ascii="仿宋" w:eastAsia="仿宋" w:hAnsi="仿宋" w:hint="eastAsia"/>
                <w:sz w:val="24"/>
                <w:szCs w:val="24"/>
              </w:rPr>
              <w:t>开户行</w:t>
            </w:r>
          </w:p>
        </w:tc>
        <w:tc>
          <w:tcPr>
            <w:tcW w:w="5641" w:type="dxa"/>
            <w:gridSpan w:val="5"/>
            <w:vAlign w:val="center"/>
          </w:tcPr>
          <w:p w14:paraId="546583E4" w14:textId="77777777" w:rsidR="00D92497" w:rsidRPr="00D264AE" w:rsidRDefault="00D92497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92497" w:rsidRPr="00D92497" w14:paraId="6FD5D6F9" w14:textId="77777777" w:rsidTr="00D264AE">
        <w:trPr>
          <w:cantSplit/>
          <w:trHeight w:val="567"/>
        </w:trPr>
        <w:tc>
          <w:tcPr>
            <w:tcW w:w="1589" w:type="dxa"/>
            <w:vMerge/>
            <w:vAlign w:val="center"/>
          </w:tcPr>
          <w:p w14:paraId="2B0CA308" w14:textId="77777777" w:rsidR="00D92497" w:rsidRPr="00D264AE" w:rsidRDefault="00D92497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1ED73B6E" w14:textId="30ACC4C6" w:rsidR="00D92497" w:rsidRPr="00D264AE" w:rsidRDefault="00D92497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64AE">
              <w:rPr>
                <w:rFonts w:ascii="仿宋" w:eastAsia="仿宋" w:hAnsi="仿宋" w:hint="eastAsia"/>
                <w:sz w:val="24"/>
                <w:szCs w:val="24"/>
              </w:rPr>
              <w:t>账号</w:t>
            </w:r>
          </w:p>
        </w:tc>
        <w:tc>
          <w:tcPr>
            <w:tcW w:w="5641" w:type="dxa"/>
            <w:gridSpan w:val="5"/>
            <w:vAlign w:val="center"/>
          </w:tcPr>
          <w:p w14:paraId="420FB66A" w14:textId="77777777" w:rsidR="00D92497" w:rsidRPr="00D264AE" w:rsidRDefault="00D92497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92497" w:rsidRPr="00D92497" w14:paraId="602D2C92" w14:textId="77777777" w:rsidTr="00D264AE">
        <w:trPr>
          <w:cantSplit/>
          <w:trHeight w:val="567"/>
        </w:trPr>
        <w:tc>
          <w:tcPr>
            <w:tcW w:w="1589" w:type="dxa"/>
            <w:vMerge/>
            <w:vAlign w:val="center"/>
          </w:tcPr>
          <w:p w14:paraId="0CDF3C23" w14:textId="77777777" w:rsidR="00D92497" w:rsidRPr="00D264AE" w:rsidRDefault="00D92497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6B12C7A1" w14:textId="19F47195" w:rsidR="00D92497" w:rsidRPr="00D264AE" w:rsidRDefault="00D92497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64AE">
              <w:rPr>
                <w:rFonts w:ascii="仿宋" w:eastAsia="仿宋" w:hAnsi="仿宋" w:hint="eastAsia"/>
                <w:sz w:val="24"/>
                <w:szCs w:val="24"/>
              </w:rPr>
              <w:t>单位地址</w:t>
            </w:r>
          </w:p>
        </w:tc>
        <w:tc>
          <w:tcPr>
            <w:tcW w:w="5641" w:type="dxa"/>
            <w:gridSpan w:val="5"/>
            <w:vAlign w:val="center"/>
          </w:tcPr>
          <w:p w14:paraId="4A815F2D" w14:textId="77777777" w:rsidR="00D92497" w:rsidRPr="00D264AE" w:rsidRDefault="00D92497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92497" w:rsidRPr="00D92497" w14:paraId="547DF259" w14:textId="77777777" w:rsidTr="00D264AE">
        <w:trPr>
          <w:cantSplit/>
          <w:trHeight w:val="567"/>
        </w:trPr>
        <w:tc>
          <w:tcPr>
            <w:tcW w:w="1589" w:type="dxa"/>
            <w:vMerge/>
            <w:vAlign w:val="center"/>
          </w:tcPr>
          <w:p w14:paraId="7A578186" w14:textId="77777777" w:rsidR="00D92497" w:rsidRPr="00D264AE" w:rsidRDefault="00D92497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A10F3D5" w14:textId="43595345" w:rsidR="00D92497" w:rsidRPr="00D264AE" w:rsidRDefault="00D92497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64AE">
              <w:rPr>
                <w:rFonts w:ascii="仿宋" w:eastAsia="仿宋" w:hAnsi="仿宋" w:hint="eastAsia"/>
                <w:sz w:val="24"/>
                <w:szCs w:val="24"/>
              </w:rPr>
              <w:t>税务登记证号</w:t>
            </w:r>
          </w:p>
        </w:tc>
        <w:tc>
          <w:tcPr>
            <w:tcW w:w="5641" w:type="dxa"/>
            <w:gridSpan w:val="5"/>
            <w:vAlign w:val="center"/>
          </w:tcPr>
          <w:p w14:paraId="4766F97C" w14:textId="77777777" w:rsidR="00D92497" w:rsidRPr="00D264AE" w:rsidRDefault="00D92497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92497" w:rsidRPr="00D92497" w14:paraId="7DBF0C24" w14:textId="77777777" w:rsidTr="00D264AE">
        <w:trPr>
          <w:cantSplit/>
          <w:trHeight w:val="567"/>
        </w:trPr>
        <w:tc>
          <w:tcPr>
            <w:tcW w:w="1589" w:type="dxa"/>
            <w:vMerge/>
            <w:vAlign w:val="center"/>
          </w:tcPr>
          <w:p w14:paraId="0D9DF00A" w14:textId="77777777" w:rsidR="00D92497" w:rsidRPr="00D264AE" w:rsidRDefault="00D92497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F0E6F3E" w14:textId="45F07C44" w:rsidR="00D92497" w:rsidRPr="00D264AE" w:rsidRDefault="00D92497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64AE">
              <w:rPr>
                <w:rFonts w:ascii="仿宋" w:eastAsia="仿宋" w:hAnsi="仿宋" w:hint="eastAsia"/>
                <w:sz w:val="24"/>
                <w:szCs w:val="24"/>
              </w:rPr>
              <w:t>电话</w:t>
            </w:r>
          </w:p>
        </w:tc>
        <w:tc>
          <w:tcPr>
            <w:tcW w:w="5641" w:type="dxa"/>
            <w:gridSpan w:val="5"/>
            <w:vAlign w:val="center"/>
          </w:tcPr>
          <w:p w14:paraId="67CEA5E4" w14:textId="77777777" w:rsidR="00D92497" w:rsidRPr="00D264AE" w:rsidRDefault="00D92497">
            <w:pPr>
              <w:spacing w:line="4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</w:tbl>
    <w:p w14:paraId="76FB7866" w14:textId="77777777" w:rsidR="000B7631" w:rsidRDefault="00940778">
      <w:pPr>
        <w:spacing w:beforeLines="300" w:before="720"/>
        <w:ind w:firstLineChars="1450" w:firstLine="4466"/>
        <w:rPr>
          <w:rFonts w:ascii="仿宋" w:eastAsia="仿宋" w:hAnsi="仿宋"/>
          <w:szCs w:val="30"/>
        </w:rPr>
      </w:pPr>
      <w:r>
        <w:rPr>
          <w:rFonts w:ascii="仿宋" w:eastAsia="仿宋" w:hAnsi="仿宋" w:hint="eastAsia"/>
          <w:szCs w:val="30"/>
        </w:rPr>
        <w:t>单位盖章：</w:t>
      </w:r>
    </w:p>
    <w:p w14:paraId="2846EAB3" w14:textId="132B614F" w:rsidR="000B7631" w:rsidRDefault="007D3309" w:rsidP="00D264AE">
      <w:pPr>
        <w:spacing w:line="480" w:lineRule="exact"/>
        <w:ind w:firstLineChars="1450" w:firstLine="4466"/>
        <w:rPr>
          <w:rFonts w:ascii="仿宋" w:eastAsia="仿宋" w:hAnsi="仿宋"/>
          <w:szCs w:val="30"/>
        </w:rPr>
      </w:pPr>
      <w:r>
        <w:rPr>
          <w:rFonts w:ascii="仿宋" w:eastAsia="仿宋" w:hAnsi="仿宋" w:hint="eastAsia"/>
          <w:szCs w:val="30"/>
        </w:rPr>
        <w:t>20</w:t>
      </w:r>
      <w:r>
        <w:rPr>
          <w:rFonts w:ascii="仿宋" w:eastAsia="仿宋" w:hAnsi="仿宋"/>
          <w:szCs w:val="30"/>
        </w:rPr>
        <w:t xml:space="preserve">  </w:t>
      </w:r>
      <w:r w:rsidR="00940778">
        <w:rPr>
          <w:rFonts w:ascii="仿宋" w:eastAsia="仿宋" w:hAnsi="仿宋" w:hint="eastAsia"/>
          <w:szCs w:val="30"/>
        </w:rPr>
        <w:t>年</w:t>
      </w:r>
      <w:r w:rsidR="002E4ED1">
        <w:rPr>
          <w:rFonts w:ascii="仿宋" w:eastAsia="仿宋" w:hAnsi="仿宋"/>
          <w:szCs w:val="30"/>
        </w:rPr>
        <w:t xml:space="preserve">  </w:t>
      </w:r>
      <w:r w:rsidR="00940778">
        <w:rPr>
          <w:rFonts w:ascii="仿宋" w:eastAsia="仿宋" w:hAnsi="仿宋" w:hint="eastAsia"/>
          <w:szCs w:val="30"/>
        </w:rPr>
        <w:t>月   日</w:t>
      </w:r>
    </w:p>
    <w:p w14:paraId="43A6A26E" w14:textId="77777777" w:rsidR="000B7631" w:rsidRDefault="000B7631">
      <w:pPr>
        <w:pStyle w:val="a0"/>
      </w:pPr>
    </w:p>
    <w:p w14:paraId="4EC71554" w14:textId="345AFD31" w:rsidR="000B7631" w:rsidRDefault="00940778" w:rsidP="00D264AE">
      <w:pPr>
        <w:spacing w:line="480" w:lineRule="exact"/>
      </w:pPr>
      <w:r>
        <w:rPr>
          <w:rFonts w:ascii="仿宋" w:eastAsia="仿宋" w:hAnsi="仿宋" w:hint="eastAsia"/>
          <w:b/>
          <w:bCs/>
          <w:szCs w:val="30"/>
        </w:rPr>
        <w:t>注：</w:t>
      </w:r>
      <w:r>
        <w:rPr>
          <w:rFonts w:ascii="仿宋" w:eastAsia="仿宋" w:hAnsi="仿宋" w:hint="eastAsia"/>
          <w:bCs/>
          <w:szCs w:val="30"/>
        </w:rPr>
        <w:t>有关参会人员住宿及会务安排等将以此回执为准，请参会人员务必在</w:t>
      </w:r>
      <w:r w:rsidR="007D3309">
        <w:rPr>
          <w:rFonts w:ascii="仿宋" w:eastAsia="仿宋" w:hAnsi="仿宋" w:hint="eastAsia"/>
          <w:b/>
          <w:bCs/>
          <w:szCs w:val="30"/>
        </w:rPr>
        <w:t>202</w:t>
      </w:r>
      <w:r w:rsidR="007D3309">
        <w:rPr>
          <w:rFonts w:ascii="仿宋" w:eastAsia="仿宋" w:hAnsi="仿宋"/>
          <w:b/>
          <w:bCs/>
          <w:szCs w:val="30"/>
        </w:rPr>
        <w:t>4</w:t>
      </w:r>
      <w:r>
        <w:rPr>
          <w:rFonts w:ascii="仿宋" w:eastAsia="仿宋" w:hAnsi="仿宋" w:hint="eastAsia"/>
          <w:b/>
          <w:bCs/>
          <w:szCs w:val="30"/>
        </w:rPr>
        <w:t>年</w:t>
      </w:r>
      <w:r w:rsidR="007D3309">
        <w:rPr>
          <w:rFonts w:ascii="仿宋" w:eastAsia="仿宋" w:hAnsi="仿宋"/>
          <w:b/>
          <w:bCs/>
          <w:szCs w:val="30"/>
        </w:rPr>
        <w:t>1</w:t>
      </w:r>
      <w:r>
        <w:rPr>
          <w:rFonts w:ascii="仿宋" w:eastAsia="仿宋" w:hAnsi="仿宋" w:hint="eastAsia"/>
          <w:b/>
          <w:bCs/>
          <w:szCs w:val="30"/>
        </w:rPr>
        <w:t>月</w:t>
      </w:r>
      <w:r w:rsidR="00D23615">
        <w:rPr>
          <w:rFonts w:ascii="仿宋" w:eastAsia="仿宋" w:hAnsi="仿宋"/>
          <w:b/>
          <w:bCs/>
          <w:szCs w:val="30"/>
        </w:rPr>
        <w:t>1</w:t>
      </w:r>
      <w:r w:rsidR="007D3309">
        <w:rPr>
          <w:rFonts w:ascii="仿宋" w:eastAsia="仿宋" w:hAnsi="仿宋"/>
          <w:b/>
          <w:bCs/>
          <w:szCs w:val="30"/>
        </w:rPr>
        <w:t>5</w:t>
      </w:r>
      <w:hyperlink r:id="rId8" w:history="1">
        <w:r w:rsidR="00C95EB7" w:rsidRPr="00D264AE">
          <w:rPr>
            <w:rStyle w:val="ad"/>
            <w:rFonts w:ascii="仿宋" w:eastAsia="仿宋" w:hAnsi="仿宋" w:hint="eastAsia"/>
            <w:bCs/>
            <w:color w:val="auto"/>
            <w:szCs w:val="30"/>
            <w:u w:val="none"/>
          </w:rPr>
          <w:t>日前将本回执电子邮件发送至</w:t>
        </w:r>
        <w:r w:rsidR="00C95EB7" w:rsidRPr="00040DD1">
          <w:rPr>
            <w:rStyle w:val="ad"/>
            <w:rFonts w:ascii="仿宋" w:eastAsia="仿宋" w:hAnsi="仿宋"/>
            <w:bCs/>
            <w:color w:val="auto"/>
            <w:szCs w:val="30"/>
            <w:u w:val="none"/>
          </w:rPr>
          <w:t>yanghaipeng</w:t>
        </w:r>
        <w:r w:rsidR="00C95EB7" w:rsidRPr="00D264AE">
          <w:rPr>
            <w:rStyle w:val="ad"/>
            <w:rFonts w:ascii="仿宋" w:eastAsia="仿宋" w:hAnsi="仿宋"/>
            <w:bCs/>
            <w:color w:val="auto"/>
            <w:szCs w:val="30"/>
            <w:u w:val="none"/>
          </w:rPr>
          <w:t>@ctma.net</w:t>
        </w:r>
      </w:hyperlink>
      <w:r>
        <w:rPr>
          <w:rFonts w:ascii="仿宋" w:eastAsia="仿宋" w:hAnsi="仿宋" w:hint="eastAsia"/>
          <w:bCs/>
          <w:szCs w:val="30"/>
        </w:rPr>
        <w:t xml:space="preserve">。 </w:t>
      </w:r>
    </w:p>
    <w:sectPr w:rsidR="000B7631" w:rsidSect="003C053C">
      <w:footerReference w:type="even" r:id="rId9"/>
      <w:footerReference w:type="default" r:id="rId10"/>
      <w:pgSz w:w="11907" w:h="16840"/>
      <w:pgMar w:top="2268" w:right="1418" w:bottom="1531" w:left="1985" w:header="1928" w:footer="964" w:gutter="0"/>
      <w:cols w:space="720"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1DB4B" w14:textId="77777777" w:rsidR="00355C88" w:rsidRDefault="00355C88">
      <w:pPr>
        <w:spacing w:line="240" w:lineRule="auto"/>
      </w:pPr>
      <w:r>
        <w:separator/>
      </w:r>
    </w:p>
  </w:endnote>
  <w:endnote w:type="continuationSeparator" w:id="0">
    <w:p w14:paraId="2A48D148" w14:textId="77777777" w:rsidR="00355C88" w:rsidRDefault="00355C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公文小标宋简">
    <w:altName w:val="宋体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E78C6" w14:textId="77777777" w:rsidR="000B7631" w:rsidRDefault="00940778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1273F" w:rsidRPr="00D1273F">
      <w:rPr>
        <w:noProof/>
        <w:lang w:val="zh-CN"/>
      </w:rPr>
      <w:t>4</w:t>
    </w:r>
    <w:r>
      <w:rPr>
        <w:lang w:val="zh-CN"/>
      </w:rPr>
      <w:fldChar w:fldCharType="end"/>
    </w:r>
  </w:p>
  <w:p w14:paraId="167BFCCE" w14:textId="77777777" w:rsidR="000B7631" w:rsidRDefault="000B7631">
    <w:pPr>
      <w:pStyle w:val="a6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75DA9" w14:textId="77777777" w:rsidR="000B7631" w:rsidRDefault="00940778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2547A" w:rsidRPr="0012547A">
      <w:rPr>
        <w:noProof/>
        <w:lang w:val="zh-CN"/>
      </w:rPr>
      <w:t>1</w:t>
    </w:r>
    <w:r>
      <w:rPr>
        <w:lang w:val="zh-CN"/>
      </w:rPr>
      <w:fldChar w:fldCharType="end"/>
    </w:r>
  </w:p>
  <w:p w14:paraId="5810DF3B" w14:textId="77777777" w:rsidR="000B7631" w:rsidRDefault="000B7631">
    <w:pPr>
      <w:pStyle w:val="a6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D78D2" w14:textId="77777777" w:rsidR="00355C88" w:rsidRDefault="00355C88">
      <w:pPr>
        <w:spacing w:line="240" w:lineRule="auto"/>
      </w:pPr>
      <w:r>
        <w:separator/>
      </w:r>
    </w:p>
  </w:footnote>
  <w:footnote w:type="continuationSeparator" w:id="0">
    <w:p w14:paraId="65CE1561" w14:textId="77777777" w:rsidR="00355C88" w:rsidRDefault="00355C8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bordersDoNotSurroundHeader/>
  <w:bordersDoNotSurroundFooter/>
  <w:proofState w:spelling="clean" w:grammar="clean"/>
  <w:attachedTemplate r:id="rId1"/>
  <w:defaultTabStop w:val="624"/>
  <w:evenAndOddHeaders/>
  <w:drawingGridHorizontalSpacing w:val="154"/>
  <w:drawingGridVerticalSpacing w:val="104"/>
  <w:noPunctuationKerning/>
  <w:characterSpacingControl w:val="compressPunctuation"/>
  <w:noLineBreaksAfter w:lang="zh-CN" w:val="([{·‘“〈《「『【〔〖（．［｛"/>
  <w:noLineBreaksBefore w:lang="zh-CN" w:val="!),.:;?]}¨·ˇˉ—‖’”…∶、。〃々〉》」』】〕〗！＂＇），．：；？］｀｜｝～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04E"/>
    <w:rsid w:val="00001812"/>
    <w:rsid w:val="00004A5D"/>
    <w:rsid w:val="00011FB8"/>
    <w:rsid w:val="00020787"/>
    <w:rsid w:val="00040DD1"/>
    <w:rsid w:val="000448FC"/>
    <w:rsid w:val="000453FE"/>
    <w:rsid w:val="00053023"/>
    <w:rsid w:val="0006737D"/>
    <w:rsid w:val="000678FF"/>
    <w:rsid w:val="00091975"/>
    <w:rsid w:val="000B0B68"/>
    <w:rsid w:val="000B5140"/>
    <w:rsid w:val="000B7631"/>
    <w:rsid w:val="000C565D"/>
    <w:rsid w:val="000E532C"/>
    <w:rsid w:val="000F7138"/>
    <w:rsid w:val="00104DC6"/>
    <w:rsid w:val="00104E2D"/>
    <w:rsid w:val="00105BF2"/>
    <w:rsid w:val="0012547A"/>
    <w:rsid w:val="001260A6"/>
    <w:rsid w:val="00133FAF"/>
    <w:rsid w:val="001372A4"/>
    <w:rsid w:val="00140BE2"/>
    <w:rsid w:val="00141BA2"/>
    <w:rsid w:val="001451AB"/>
    <w:rsid w:val="001501AE"/>
    <w:rsid w:val="00172830"/>
    <w:rsid w:val="00186197"/>
    <w:rsid w:val="00194D07"/>
    <w:rsid w:val="001A4D78"/>
    <w:rsid w:val="001B5BB5"/>
    <w:rsid w:val="001C40EC"/>
    <w:rsid w:val="001E0D15"/>
    <w:rsid w:val="001F1B86"/>
    <w:rsid w:val="001F7F06"/>
    <w:rsid w:val="00203FD0"/>
    <w:rsid w:val="002243A5"/>
    <w:rsid w:val="00245E56"/>
    <w:rsid w:val="002567C2"/>
    <w:rsid w:val="00262C78"/>
    <w:rsid w:val="002C126E"/>
    <w:rsid w:val="002E4ED1"/>
    <w:rsid w:val="002F7A78"/>
    <w:rsid w:val="003242E6"/>
    <w:rsid w:val="003335B2"/>
    <w:rsid w:val="00334DB7"/>
    <w:rsid w:val="00346F77"/>
    <w:rsid w:val="00355C88"/>
    <w:rsid w:val="00364399"/>
    <w:rsid w:val="00365936"/>
    <w:rsid w:val="003765D6"/>
    <w:rsid w:val="003928C2"/>
    <w:rsid w:val="003A404E"/>
    <w:rsid w:val="003B2496"/>
    <w:rsid w:val="003C053C"/>
    <w:rsid w:val="003C79C1"/>
    <w:rsid w:val="003D1D69"/>
    <w:rsid w:val="003D25FF"/>
    <w:rsid w:val="003F1978"/>
    <w:rsid w:val="0041465F"/>
    <w:rsid w:val="004167DD"/>
    <w:rsid w:val="004229CF"/>
    <w:rsid w:val="00426006"/>
    <w:rsid w:val="00452D13"/>
    <w:rsid w:val="0046047B"/>
    <w:rsid w:val="00473678"/>
    <w:rsid w:val="00477B05"/>
    <w:rsid w:val="00491E0A"/>
    <w:rsid w:val="004A0E29"/>
    <w:rsid w:val="004A6B61"/>
    <w:rsid w:val="004B6BD1"/>
    <w:rsid w:val="004D36F8"/>
    <w:rsid w:val="004F5C50"/>
    <w:rsid w:val="004F6E45"/>
    <w:rsid w:val="00507D96"/>
    <w:rsid w:val="0051003C"/>
    <w:rsid w:val="00520B49"/>
    <w:rsid w:val="00523A31"/>
    <w:rsid w:val="005504C3"/>
    <w:rsid w:val="005516F5"/>
    <w:rsid w:val="00552D74"/>
    <w:rsid w:val="00556B98"/>
    <w:rsid w:val="00564CFF"/>
    <w:rsid w:val="00566B97"/>
    <w:rsid w:val="005745EE"/>
    <w:rsid w:val="005750E3"/>
    <w:rsid w:val="005B15B3"/>
    <w:rsid w:val="005C246E"/>
    <w:rsid w:val="005C7AB8"/>
    <w:rsid w:val="005D3210"/>
    <w:rsid w:val="005E0738"/>
    <w:rsid w:val="005E5E67"/>
    <w:rsid w:val="005E7B08"/>
    <w:rsid w:val="005F1FA5"/>
    <w:rsid w:val="005F5566"/>
    <w:rsid w:val="006205A5"/>
    <w:rsid w:val="00630364"/>
    <w:rsid w:val="00676953"/>
    <w:rsid w:val="00687BD2"/>
    <w:rsid w:val="0069463C"/>
    <w:rsid w:val="0069605F"/>
    <w:rsid w:val="00697FF0"/>
    <w:rsid w:val="006A3DB7"/>
    <w:rsid w:val="006B6755"/>
    <w:rsid w:val="006D5553"/>
    <w:rsid w:val="006E4051"/>
    <w:rsid w:val="006E6EF5"/>
    <w:rsid w:val="006F1EF7"/>
    <w:rsid w:val="006F7D0B"/>
    <w:rsid w:val="00717B8D"/>
    <w:rsid w:val="007249F0"/>
    <w:rsid w:val="00732546"/>
    <w:rsid w:val="007360CF"/>
    <w:rsid w:val="00767756"/>
    <w:rsid w:val="00767C38"/>
    <w:rsid w:val="007726AC"/>
    <w:rsid w:val="007833BA"/>
    <w:rsid w:val="00786DBB"/>
    <w:rsid w:val="007920B3"/>
    <w:rsid w:val="007A474C"/>
    <w:rsid w:val="007C3DEF"/>
    <w:rsid w:val="007D3309"/>
    <w:rsid w:val="007E2EDF"/>
    <w:rsid w:val="00815B00"/>
    <w:rsid w:val="00833520"/>
    <w:rsid w:val="0086459A"/>
    <w:rsid w:val="00872A1F"/>
    <w:rsid w:val="00873C13"/>
    <w:rsid w:val="0087425C"/>
    <w:rsid w:val="00876010"/>
    <w:rsid w:val="008854BB"/>
    <w:rsid w:val="00886828"/>
    <w:rsid w:val="0088780F"/>
    <w:rsid w:val="008910FC"/>
    <w:rsid w:val="008957ED"/>
    <w:rsid w:val="008A1DFF"/>
    <w:rsid w:val="008A6B20"/>
    <w:rsid w:val="008B5019"/>
    <w:rsid w:val="008F5E68"/>
    <w:rsid w:val="00907BEC"/>
    <w:rsid w:val="009252B2"/>
    <w:rsid w:val="00940778"/>
    <w:rsid w:val="00941463"/>
    <w:rsid w:val="00942915"/>
    <w:rsid w:val="00943536"/>
    <w:rsid w:val="00950B7C"/>
    <w:rsid w:val="009513E5"/>
    <w:rsid w:val="00956297"/>
    <w:rsid w:val="0096088A"/>
    <w:rsid w:val="00971387"/>
    <w:rsid w:val="00973D24"/>
    <w:rsid w:val="00974088"/>
    <w:rsid w:val="00976BF3"/>
    <w:rsid w:val="00994735"/>
    <w:rsid w:val="009B0854"/>
    <w:rsid w:val="009F1433"/>
    <w:rsid w:val="00A070CF"/>
    <w:rsid w:val="00A13CF9"/>
    <w:rsid w:val="00A4086A"/>
    <w:rsid w:val="00A43F8C"/>
    <w:rsid w:val="00A5421A"/>
    <w:rsid w:val="00A709F6"/>
    <w:rsid w:val="00A73A2A"/>
    <w:rsid w:val="00A81CF6"/>
    <w:rsid w:val="00AA108A"/>
    <w:rsid w:val="00AA3362"/>
    <w:rsid w:val="00AB365C"/>
    <w:rsid w:val="00AC46D9"/>
    <w:rsid w:val="00AC73CE"/>
    <w:rsid w:val="00AD0C78"/>
    <w:rsid w:val="00AD67B0"/>
    <w:rsid w:val="00AF21B5"/>
    <w:rsid w:val="00B15A2B"/>
    <w:rsid w:val="00B301AF"/>
    <w:rsid w:val="00B53CDB"/>
    <w:rsid w:val="00B664E4"/>
    <w:rsid w:val="00B70F0B"/>
    <w:rsid w:val="00B90B00"/>
    <w:rsid w:val="00BC37C0"/>
    <w:rsid w:val="00BD09F9"/>
    <w:rsid w:val="00BE624E"/>
    <w:rsid w:val="00BF0299"/>
    <w:rsid w:val="00BF264E"/>
    <w:rsid w:val="00BF2C58"/>
    <w:rsid w:val="00BF5336"/>
    <w:rsid w:val="00C00D83"/>
    <w:rsid w:val="00C34D63"/>
    <w:rsid w:val="00C34DE6"/>
    <w:rsid w:val="00C418CA"/>
    <w:rsid w:val="00C51AF1"/>
    <w:rsid w:val="00C61B64"/>
    <w:rsid w:val="00C77708"/>
    <w:rsid w:val="00C842E6"/>
    <w:rsid w:val="00C95EB7"/>
    <w:rsid w:val="00CA0102"/>
    <w:rsid w:val="00CA5F16"/>
    <w:rsid w:val="00CB39CC"/>
    <w:rsid w:val="00CF0613"/>
    <w:rsid w:val="00CF1A02"/>
    <w:rsid w:val="00D1273F"/>
    <w:rsid w:val="00D23615"/>
    <w:rsid w:val="00D23A61"/>
    <w:rsid w:val="00D264AE"/>
    <w:rsid w:val="00D34592"/>
    <w:rsid w:val="00D37187"/>
    <w:rsid w:val="00D46ED3"/>
    <w:rsid w:val="00D5149F"/>
    <w:rsid w:val="00D62550"/>
    <w:rsid w:val="00D72E6B"/>
    <w:rsid w:val="00D75A2A"/>
    <w:rsid w:val="00D7633A"/>
    <w:rsid w:val="00D84EA5"/>
    <w:rsid w:val="00D87549"/>
    <w:rsid w:val="00D92497"/>
    <w:rsid w:val="00D92E3A"/>
    <w:rsid w:val="00D97961"/>
    <w:rsid w:val="00DB4F5A"/>
    <w:rsid w:val="00DE6D9E"/>
    <w:rsid w:val="00DF3180"/>
    <w:rsid w:val="00DF4279"/>
    <w:rsid w:val="00DF5F99"/>
    <w:rsid w:val="00E02101"/>
    <w:rsid w:val="00E06FC8"/>
    <w:rsid w:val="00E15BF4"/>
    <w:rsid w:val="00E379A7"/>
    <w:rsid w:val="00E37E7F"/>
    <w:rsid w:val="00E64C6E"/>
    <w:rsid w:val="00E83F70"/>
    <w:rsid w:val="00EA08CC"/>
    <w:rsid w:val="00EA409F"/>
    <w:rsid w:val="00EC4F0D"/>
    <w:rsid w:val="00EE1D8D"/>
    <w:rsid w:val="00EF4284"/>
    <w:rsid w:val="00EF55E1"/>
    <w:rsid w:val="00F11060"/>
    <w:rsid w:val="00F20AF7"/>
    <w:rsid w:val="00F23DCD"/>
    <w:rsid w:val="00F30036"/>
    <w:rsid w:val="00F40200"/>
    <w:rsid w:val="00F41E75"/>
    <w:rsid w:val="00F41F31"/>
    <w:rsid w:val="00F47D9A"/>
    <w:rsid w:val="00F55F47"/>
    <w:rsid w:val="00F8420D"/>
    <w:rsid w:val="00F967B4"/>
    <w:rsid w:val="00FA4F3E"/>
    <w:rsid w:val="00FB7D03"/>
    <w:rsid w:val="00FC6C26"/>
    <w:rsid w:val="00FD3B41"/>
    <w:rsid w:val="00FE57E1"/>
    <w:rsid w:val="00FE6C1F"/>
    <w:rsid w:val="00FF4C6D"/>
    <w:rsid w:val="22E64428"/>
    <w:rsid w:val="51381853"/>
    <w:rsid w:val="51BA14BD"/>
    <w:rsid w:val="790A6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DD3366"/>
  <w15:docId w15:val="{F2C373F3-A90D-4EED-9BAB-00ED3DA6A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qFormat="1"/>
    <w:lsdException w:name="footnote text" w:semiHidden="1" w:unhideWhenUsed="1"/>
    <w:lsdException w:name="annotation text" w:semiHidden="1" w:unhideWhenUsed="1"/>
    <w:lsdException w:name="header" w:uiPriority="99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spacing w:line="360" w:lineRule="auto"/>
      <w:textAlignment w:val="baseline"/>
    </w:pPr>
    <w:rPr>
      <w:rFonts w:eastAsia="仿宋_GB2312"/>
      <w:spacing w:val="4"/>
      <w:sz w:val="30"/>
    </w:rPr>
  </w:style>
  <w:style w:type="paragraph" w:styleId="3">
    <w:name w:val="heading 3"/>
    <w:basedOn w:val="a"/>
    <w:next w:val="a0"/>
    <w:link w:val="30"/>
    <w:pPr>
      <w:keepNext/>
      <w:keepLines/>
      <w:spacing w:before="1000" w:after="400" w:line="240" w:lineRule="auto"/>
      <w:jc w:val="center"/>
      <w:textAlignment w:val="auto"/>
      <w:outlineLvl w:val="2"/>
    </w:pPr>
    <w:rPr>
      <w:rFonts w:ascii="公文小标宋简" w:eastAsia="公文小标宋简"/>
      <w:spacing w:val="0"/>
      <w:kern w:val="2"/>
      <w:sz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ind w:firstLine="629"/>
      <w:jc w:val="both"/>
      <w:textAlignment w:val="auto"/>
    </w:pPr>
    <w:rPr>
      <w:spacing w:val="0"/>
    </w:rPr>
  </w:style>
  <w:style w:type="paragraph" w:styleId="a4">
    <w:name w:val="Balloon Text"/>
    <w:basedOn w:val="a"/>
    <w:link w:val="a5"/>
    <w:qFormat/>
    <w:pPr>
      <w:spacing w:line="240" w:lineRule="auto"/>
    </w:pPr>
    <w:rPr>
      <w:sz w:val="18"/>
      <w:szCs w:val="18"/>
    </w:rPr>
  </w:style>
  <w:style w:type="paragraph" w:styleId="a6">
    <w:name w:val="footer"/>
    <w:basedOn w:val="a"/>
    <w:link w:val="a7"/>
    <w:uiPriority w:val="99"/>
    <w:qFormat/>
    <w:pPr>
      <w:tabs>
        <w:tab w:val="center" w:pos="4153"/>
        <w:tab w:val="right" w:pos="8306"/>
      </w:tabs>
      <w:spacing w:line="240" w:lineRule="atLeast"/>
    </w:pPr>
    <w:rPr>
      <w:sz w:val="24"/>
    </w:rPr>
  </w:style>
  <w:style w:type="paragraph" w:styleId="a8">
    <w:name w:val="header"/>
    <w:basedOn w:val="a"/>
    <w:link w:val="a9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paragraph" w:styleId="aa">
    <w:name w:val="Title"/>
    <w:basedOn w:val="a"/>
    <w:next w:val="a"/>
    <w:link w:val="ab"/>
    <w:qFormat/>
    <w:pPr>
      <w:spacing w:line="600" w:lineRule="exact"/>
      <w:jc w:val="center"/>
    </w:pPr>
    <w:rPr>
      <w:rFonts w:ascii="宋体" w:eastAsia="宋体" w:cs="宋体"/>
      <w:b/>
      <w:sz w:val="36"/>
    </w:rPr>
  </w:style>
  <w:style w:type="character" w:styleId="ac">
    <w:name w:val="page number"/>
    <w:basedOn w:val="a1"/>
    <w:qFormat/>
  </w:style>
  <w:style w:type="character" w:styleId="ad">
    <w:name w:val="Hyperlink"/>
    <w:rPr>
      <w:color w:val="0000FF"/>
      <w:u w:val="single"/>
    </w:rPr>
  </w:style>
  <w:style w:type="character" w:customStyle="1" w:styleId="30">
    <w:name w:val="标题 3 字符"/>
    <w:basedOn w:val="a1"/>
    <w:link w:val="3"/>
    <w:qFormat/>
    <w:rPr>
      <w:rFonts w:ascii="公文小标宋简" w:eastAsia="公文小标宋简"/>
      <w:kern w:val="2"/>
      <w:sz w:val="44"/>
    </w:rPr>
  </w:style>
  <w:style w:type="paragraph" w:customStyle="1" w:styleId="ae">
    <w:name w:val="主题词"/>
    <w:basedOn w:val="a"/>
    <w:qFormat/>
    <w:pPr>
      <w:framePr w:wrap="notBeside" w:hAnchor="margin" w:yAlign="bottom"/>
      <w:spacing w:line="240" w:lineRule="auto"/>
      <w:ind w:left="1246" w:hanging="1246"/>
      <w:jc w:val="both"/>
      <w:textAlignment w:val="auto"/>
    </w:pPr>
    <w:rPr>
      <w:rFonts w:eastAsia="黑体"/>
      <w:spacing w:val="0"/>
      <w:kern w:val="2"/>
    </w:rPr>
  </w:style>
  <w:style w:type="paragraph" w:customStyle="1" w:styleId="af">
    <w:name w:val="有关单位"/>
    <w:basedOn w:val="a"/>
    <w:qFormat/>
    <w:pPr>
      <w:spacing w:beforeLines="100"/>
    </w:pPr>
  </w:style>
  <w:style w:type="paragraph" w:customStyle="1" w:styleId="af0">
    <w:name w:val="抄 送"/>
    <w:basedOn w:val="ae"/>
    <w:qFormat/>
    <w:pPr>
      <w:framePr w:wrap="notBeside"/>
      <w:ind w:left="0" w:firstLine="0"/>
    </w:pPr>
    <w:rPr>
      <w:rFonts w:eastAsia="仿宋_GB2312"/>
    </w:rPr>
  </w:style>
  <w:style w:type="paragraph" w:customStyle="1" w:styleId="af1">
    <w:name w:val="正文 右对齐"/>
    <w:basedOn w:val="a"/>
    <w:qFormat/>
    <w:pPr>
      <w:jc w:val="right"/>
    </w:pPr>
    <w:rPr>
      <w:rFonts w:cs="宋体"/>
    </w:rPr>
  </w:style>
  <w:style w:type="character" w:customStyle="1" w:styleId="a7">
    <w:name w:val="页脚 字符"/>
    <w:basedOn w:val="a1"/>
    <w:link w:val="a6"/>
    <w:uiPriority w:val="99"/>
    <w:qFormat/>
    <w:rPr>
      <w:rFonts w:eastAsia="仿宋_GB2312"/>
      <w:spacing w:val="4"/>
      <w:sz w:val="24"/>
    </w:rPr>
  </w:style>
  <w:style w:type="character" w:customStyle="1" w:styleId="ab">
    <w:name w:val="标题 字符"/>
    <w:basedOn w:val="a1"/>
    <w:link w:val="aa"/>
    <w:qFormat/>
    <w:rPr>
      <w:rFonts w:ascii="宋体" w:cs="宋体"/>
      <w:b/>
      <w:spacing w:val="4"/>
      <w:sz w:val="36"/>
    </w:rPr>
  </w:style>
  <w:style w:type="character" w:customStyle="1" w:styleId="a9">
    <w:name w:val="页眉 字符"/>
    <w:basedOn w:val="a1"/>
    <w:link w:val="a8"/>
    <w:uiPriority w:val="99"/>
    <w:qFormat/>
    <w:rPr>
      <w:rFonts w:eastAsia="仿宋_GB2312"/>
      <w:spacing w:val="4"/>
      <w:sz w:val="18"/>
    </w:rPr>
  </w:style>
  <w:style w:type="paragraph" w:customStyle="1" w:styleId="1">
    <w:name w:val="列出段落1"/>
    <w:basedOn w:val="a"/>
    <w:uiPriority w:val="34"/>
    <w:qFormat/>
    <w:pPr>
      <w:spacing w:line="240" w:lineRule="auto"/>
      <w:ind w:firstLineChars="200" w:firstLine="420"/>
      <w:jc w:val="both"/>
      <w:textAlignment w:val="auto"/>
    </w:pPr>
    <w:rPr>
      <w:rFonts w:ascii="Calibri" w:eastAsia="宋体" w:hAnsi="Calibri"/>
      <w:spacing w:val="0"/>
      <w:kern w:val="2"/>
      <w:sz w:val="21"/>
      <w:szCs w:val="22"/>
    </w:rPr>
  </w:style>
  <w:style w:type="character" w:customStyle="1" w:styleId="a5">
    <w:name w:val="批注框文本 字符"/>
    <w:basedOn w:val="a1"/>
    <w:link w:val="a4"/>
    <w:qFormat/>
    <w:rPr>
      <w:rFonts w:eastAsia="仿宋_GB2312"/>
      <w:spacing w:val="4"/>
      <w:sz w:val="18"/>
      <w:szCs w:val="18"/>
    </w:rPr>
  </w:style>
  <w:style w:type="paragraph" w:styleId="af2">
    <w:name w:val="Revision"/>
    <w:hidden/>
    <w:uiPriority w:val="99"/>
    <w:semiHidden/>
    <w:rsid w:val="007D3309"/>
    <w:rPr>
      <w:rFonts w:eastAsia="仿宋_GB2312"/>
      <w:spacing w:val="4"/>
      <w:sz w:val="30"/>
    </w:rPr>
  </w:style>
  <w:style w:type="character" w:styleId="af3">
    <w:name w:val="Unresolved Mention"/>
    <w:basedOn w:val="a1"/>
    <w:uiPriority w:val="99"/>
    <w:semiHidden/>
    <w:unhideWhenUsed/>
    <w:rsid w:val="007D33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26085;&#21069;&#23558;&#26412;&#22238;&#25191;&#30005;&#23376;&#37038;&#20214;&#21457;&#36865;&#33267;yanghaipeng@ctma.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Documents\&#21327;&#20250;&#35780;&#20272;\&#20844;&#25991;\&#20462;&#35746;\&#26032;&#24314;&#25991;&#20214;&#22841;\&#21327;&#20250;&#20844;&#25991;&#27169;&#26495;1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63FCFF0-23EB-4932-B8CD-DD3A804AF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协会公文模板1.dot</Template>
  <TotalTime>973</TotalTime>
  <Pages>1</Pages>
  <Words>43</Words>
  <Characters>247</Characters>
  <Application>Microsoft Office Word</Application>
  <DocSecurity>0</DocSecurity>
  <Lines>2</Lines>
  <Paragraphs>1</Paragraphs>
  <ScaleCrop>false</ScaleCrop>
  <Company>未知组织</Company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纺机×[2010]××号</dc:title>
  <dc:creator>lxq</dc:creator>
  <cp:lastModifiedBy>Y</cp:lastModifiedBy>
  <cp:revision>52</cp:revision>
  <cp:lastPrinted>2023-12-26T05:17:00Z</cp:lastPrinted>
  <dcterms:created xsi:type="dcterms:W3CDTF">2018-12-12T08:37:00Z</dcterms:created>
  <dcterms:modified xsi:type="dcterms:W3CDTF">2023-12-27T09:37:00Z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